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Pr="0080181E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36"/>
        </w:rPr>
      </w:pPr>
    </w:p>
    <w:p w:rsidR="00466043" w:rsidRPr="0080181E" w:rsidRDefault="00466043" w:rsidP="00110019">
      <w:pPr>
        <w:spacing w:after="0" w:line="360" w:lineRule="auto"/>
        <w:ind w:firstLine="709"/>
        <w:jc w:val="center"/>
        <w:rPr>
          <w:rFonts w:ascii="Times New Roman" w:hAnsi="Times New Roman"/>
          <w:sz w:val="44"/>
        </w:rPr>
      </w:pPr>
    </w:p>
    <w:p w:rsidR="00466043" w:rsidRPr="0080181E" w:rsidRDefault="00466043" w:rsidP="00110019">
      <w:pPr>
        <w:spacing w:after="0" w:line="360" w:lineRule="auto"/>
        <w:ind w:left="-567"/>
        <w:jc w:val="center"/>
        <w:rPr>
          <w:rFonts w:ascii="Times New Roman" w:hAnsi="Times New Roman"/>
          <w:b/>
          <w:sz w:val="48"/>
          <w:u w:val="single"/>
        </w:rPr>
      </w:pPr>
      <w:r w:rsidRPr="0080181E">
        <w:rPr>
          <w:rFonts w:ascii="Times New Roman" w:hAnsi="Times New Roman"/>
          <w:b/>
          <w:sz w:val="48"/>
          <w:u w:val="single"/>
        </w:rPr>
        <w:t xml:space="preserve">Консультация: </w:t>
      </w:r>
    </w:p>
    <w:p w:rsidR="00466043" w:rsidRPr="0080181E" w:rsidRDefault="00466043" w:rsidP="00110019">
      <w:pPr>
        <w:spacing w:after="0" w:line="360" w:lineRule="auto"/>
        <w:ind w:left="-567"/>
        <w:jc w:val="center"/>
        <w:rPr>
          <w:rFonts w:ascii="Times New Roman" w:hAnsi="Times New Roman"/>
          <w:b/>
          <w:sz w:val="48"/>
        </w:rPr>
      </w:pPr>
      <w:r w:rsidRPr="0080181E">
        <w:rPr>
          <w:rFonts w:ascii="Times New Roman" w:hAnsi="Times New Roman"/>
          <w:b/>
          <w:sz w:val="48"/>
        </w:rPr>
        <w:t>«Роль матери и отца в воспитании ребёнка»</w:t>
      </w: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Скачать Картинки семей с детьми 1" style="position:absolute;left:0;text-align:left;margin-left:40.4pt;margin-top:14.55pt;width:350.9pt;height:323.5pt;z-index:-251658240;visibility:visible;mso-wrap-distance-left:9.48pt;mso-wrap-distance-top:.96pt;mso-wrap-distance-right:9.24pt;mso-wrap-distance-bottom:1.22pt" wrapcoords="554 501 462 652 369 1103 369 20698 554 21099 600 21099 20954 21099 21046 21099 21185 20548 21231 1253 21092 652 21000 501 554 5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">
            <v:imagedata r:id="rId4" o:title=""/>
            <o:lock v:ext="edit" aspectratio="f"/>
            <w10:wrap type="tight"/>
          </v:shape>
        </w:pict>
      </w: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Роль матери и отца в воспитании ребёнка всегда была огромна. Модель отцовства в семейном воспитании чаще всего пример для подражания.  В обществе отцовская роль включает в себя ответственность за воспитание, прежде всего мальчиков. В традиционном обществе труд отца всегда был на виду, что являлось базой для повышения его авторитета. Отец – глава семьи, он принимает важные решения. Но в современном обществе возросла трудовая и профессиональная занятость женщин. Они всё больше времени проводят вне семьи, успешно конкурируют с мужчинами на производстве и в профессиональной карьере. В связи с этим модель отцовства уже подразумевает участие в уходе, проявлении заботы, умение вступать в эмоциональный контакт с ребёнком. Мать и отец стали равноправными партнёрами. В большинстве семей родители активны в воспитании детей, интересуются успехами ребёнка, стараются чаще общаться с ним. Такие отцы менее суровы, лучше понимают своих детей.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С точки зрения Э.Фромма, отцовская любовь по сравнению с материнской - любовь «требовательная», условная, которую ребёнок должен заслужить. Отцовская любовь не является врождённой, а формируется на протяжении первых лет жизни ребёнка. Для того чтобы заслужить любовь отца  ребёнок должен соответствовать определённым социальным требованиям и отцовским ожиданиям в отношении способностей, достижений, успешности. Любовь отца служит как бы наградой за успехи и хорошее настроение. В соответствии с традициями  мужчина должен воспитать продолжателя рода, хранителя традиций и родовой памяти. Таким образом, отец выполняет функцию социального контроля и является носителем требований, дисциплины и санкций. Роль отца заключается в поощрении активности, направленной на развитие социальной компетентности. Если мать предоставляет ребёнку возможность ощутить интимность человеческой любви, то отец проторяет ему путь к человеческому обществу. Отец является для детей источником познаний о мире, труде, технике, способствует формированию социально полезных целей и идеалов, профессиональной ориентации.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А.Греймс отмечает: «Материнская забота обеспечивает возможность принятия, отцовская же забота побуждает к отдаче. И то и другое необходимо для развития личности.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Очень часто современные папы становятся для ребёнка чем-то мифическим, непонятным и недоступным. Они рано уходят утром, целый день где-то «на работе» занимаются чем-то важным, а вечером возвращаются усталыми. Их хватает только на газету, телевизор или компьютер. И вот уже отец не партнёр, не друг, а некая карающая инстанция. Он устраняется от воспитания и это становится источником непонимания, недоверия, конфликтов в последующие годы, вплоть до отрочества и юности. Но учёными доказано, что если отец мало общается с малышом, то упущенные прогулки, общение, игры проявятся впоследствии в трудностях взаимопонимания между отцами и детьми, отсутствии у ребёнка доверия и привязанности к отцу.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 xml:space="preserve">У отцов, которых установились крепкие эмоциональные связи с детьми  в дальнейшем испытывают больше положительных эмоций в контакте. А дети показывают более высокий уровень умственного и физического развития, вырастают более эмоционально отзывчивы. 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Взрослые, заботящиеся о ребёнке, должны стараться удерживать его поведение в определённых рамках. Иногда родители думают, что любой контроль за действиями ребёнка помешает его творческой активности и самостоятельности, и потому лишь беспомощно взирают на то, как малыш делает всё, что ему заблагорассудится. Другие родители убеждены, что маленький ребёнок во всем должен вести себя сознательно, как взрослый. Они контролируют и ограничивают поведение ребёнка, практически не  представляют ему самостоятельности. Недостатки подобных крайностей очевидны. Любые указания родителей не должны выходить за рамки здравого смысла и обязаны учитывать потребности детей в безопасности, независимости и творческой активности.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Установки родителей, благодаря которым ребёнок чувствует, что его любят, принимают в семье, относятся с уважением, порождают у него аналогичную самоустановку, приводящую к ощущению собственной ценности и успешности. Тепло, забота родителей и их требовательность, продиктованные любовью, должны способствовать развитию положительной самооценки, а холодные, враждебные отношения приводят к противоположному эффекту.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Редко увидишь на прогулке папу и маму рядом с ребёнком, идущих за руки, разговаривающих, смеющихся. Чаще всего они просто сопровождают своего ребёнка.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А ведь ребёнку так необходимо чтобы вы его обняли, посадили на колени, похвалили. Расспросите его, что он видел на прогулке, в детском саду, восхититесь сооружением из кубиков, рисунком, умением танцевать, рассказывать стихотворение. В наши дни любовь чаще всего выражается в покупке дорогой игрушки. Но гораздо более нужны ребёнку внимание, участие, понимание, дружба, общность интересов, дел, увлечений. Родители не просто кормильцы - они открывают ребёнку мир, помогают ему расти умелым, уверенным в себе.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Трудовое воспитание неотъемлемая часть семейного воспитания. Труд воздействует на становление личности. В современном обществе период детства затягивается, а начало трудовой деятельности откладывается. Общество столкнулось с проблемой недостаточной самостоятельности подрастающего поколения, отсутствие готовности к длительному напряжённому труду, стремление к красивой «киношной» жизни, низкий уровень ответственности. Опрос родителей показал, что более половины считает желание ребёнка трудиться определяется наследственностью, а оставшиеся 39% считают, что воспитанием. В семьях,  где ребёнок имеет постоянные трудовые навыки, собственный пример родителей помогает усваивать умения. Но в большинстве современных семей не отводится ключевая роль трудовому воспитанию. Родители сконцентрированы на подготовке ребёнка к школе не осознавая тот факт, что трудовое воспитание эффективная часть готовности ребёнка к школе.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Влияние семьи на трудовое воспитание заключается в выработке трудолюбия, доброго отношения к труду, постоянной демонстрации примеров достойного труда.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Основные шаги трудового воспитания в семье: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-приобщение к труду за счёт увеличения объёма самообслуживания;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постепенный переход от самообслуживания к труду для других членов семьи;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расширение круга обязанностей, их усложнения;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организация домашнего обучения выполнению трудовых операций;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формирование у ребёнка уверенности в важности выполнения порученной работы;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учёт индивидуальных особенностей ребёнка при распределении трудовых поручений;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- регулярные поощрения прилежного выполнения поручений, проявления самостоятельности и инициативы;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48C">
        <w:rPr>
          <w:rFonts w:ascii="Times New Roman" w:hAnsi="Times New Roman"/>
          <w:sz w:val="24"/>
          <w:szCs w:val="24"/>
        </w:rPr>
        <w:t>С помощью этих простых действий родители смогут сформировать у ребёнка устойчивое  желание трудиться и заложить основы глубоких нравственных качеств. Но необходимо помнить</w:t>
      </w:r>
      <w:bookmarkStart w:id="0" w:name="_GoBack"/>
      <w:bookmarkEnd w:id="0"/>
      <w:r w:rsidRPr="00FE348C">
        <w:rPr>
          <w:rFonts w:ascii="Times New Roman" w:hAnsi="Times New Roman"/>
          <w:sz w:val="24"/>
          <w:szCs w:val="24"/>
        </w:rPr>
        <w:t>, что детям необходим пример родителей для подражания. И тогда результаты могут превзойти все ожидания.</w:t>
      </w:r>
    </w:p>
    <w:p w:rsidR="00466043" w:rsidRPr="00FE348C" w:rsidRDefault="00466043" w:rsidP="001100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043" w:rsidRPr="00FE348C" w:rsidRDefault="00466043">
      <w:pPr>
        <w:rPr>
          <w:sz w:val="24"/>
          <w:szCs w:val="24"/>
        </w:rPr>
      </w:pPr>
    </w:p>
    <w:sectPr w:rsidR="00466043" w:rsidRPr="00FE348C" w:rsidSect="00110019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75F"/>
    <w:rsid w:val="00012B3C"/>
    <w:rsid w:val="000361A3"/>
    <w:rsid w:val="000373F2"/>
    <w:rsid w:val="00047D5A"/>
    <w:rsid w:val="00085B5A"/>
    <w:rsid w:val="000A3FA7"/>
    <w:rsid w:val="000C7C89"/>
    <w:rsid w:val="00105633"/>
    <w:rsid w:val="00110019"/>
    <w:rsid w:val="001413B5"/>
    <w:rsid w:val="001711B9"/>
    <w:rsid w:val="001B3465"/>
    <w:rsid w:val="0020175F"/>
    <w:rsid w:val="0022740F"/>
    <w:rsid w:val="00243745"/>
    <w:rsid w:val="002617AA"/>
    <w:rsid w:val="002750E4"/>
    <w:rsid w:val="00322960"/>
    <w:rsid w:val="003374EA"/>
    <w:rsid w:val="00365E2E"/>
    <w:rsid w:val="0037144D"/>
    <w:rsid w:val="003A2381"/>
    <w:rsid w:val="003B73AC"/>
    <w:rsid w:val="003E6F65"/>
    <w:rsid w:val="00406E62"/>
    <w:rsid w:val="0041626F"/>
    <w:rsid w:val="00460497"/>
    <w:rsid w:val="00466043"/>
    <w:rsid w:val="004848B3"/>
    <w:rsid w:val="00491ADF"/>
    <w:rsid w:val="004B423C"/>
    <w:rsid w:val="00512859"/>
    <w:rsid w:val="00540F91"/>
    <w:rsid w:val="005674CC"/>
    <w:rsid w:val="005928E8"/>
    <w:rsid w:val="00592C55"/>
    <w:rsid w:val="005C568C"/>
    <w:rsid w:val="005E598B"/>
    <w:rsid w:val="00615B0B"/>
    <w:rsid w:val="00631806"/>
    <w:rsid w:val="0065277C"/>
    <w:rsid w:val="00661C21"/>
    <w:rsid w:val="00674805"/>
    <w:rsid w:val="00692950"/>
    <w:rsid w:val="00700750"/>
    <w:rsid w:val="007913F1"/>
    <w:rsid w:val="007A4DAC"/>
    <w:rsid w:val="007C16A4"/>
    <w:rsid w:val="007C1759"/>
    <w:rsid w:val="007D7626"/>
    <w:rsid w:val="00800946"/>
    <w:rsid w:val="0080181E"/>
    <w:rsid w:val="008250B2"/>
    <w:rsid w:val="008645D5"/>
    <w:rsid w:val="008651E2"/>
    <w:rsid w:val="00883688"/>
    <w:rsid w:val="0089384E"/>
    <w:rsid w:val="008E5871"/>
    <w:rsid w:val="00937102"/>
    <w:rsid w:val="00986257"/>
    <w:rsid w:val="00986FED"/>
    <w:rsid w:val="00AC09D1"/>
    <w:rsid w:val="00AC0AD1"/>
    <w:rsid w:val="00AE230B"/>
    <w:rsid w:val="00B0420B"/>
    <w:rsid w:val="00B60BE0"/>
    <w:rsid w:val="00B87FE3"/>
    <w:rsid w:val="00B91968"/>
    <w:rsid w:val="00BA7B97"/>
    <w:rsid w:val="00C27D50"/>
    <w:rsid w:val="00C54BBF"/>
    <w:rsid w:val="00C9108F"/>
    <w:rsid w:val="00CB3B7B"/>
    <w:rsid w:val="00CD26A8"/>
    <w:rsid w:val="00CF5380"/>
    <w:rsid w:val="00D41755"/>
    <w:rsid w:val="00D570DF"/>
    <w:rsid w:val="00D602C5"/>
    <w:rsid w:val="00D6376F"/>
    <w:rsid w:val="00DA4E89"/>
    <w:rsid w:val="00DA4F84"/>
    <w:rsid w:val="00DA71A6"/>
    <w:rsid w:val="00DC2FC9"/>
    <w:rsid w:val="00DF0A7D"/>
    <w:rsid w:val="00E45AD3"/>
    <w:rsid w:val="00EA00AF"/>
    <w:rsid w:val="00EA7A6A"/>
    <w:rsid w:val="00EB2A63"/>
    <w:rsid w:val="00ED3EA0"/>
    <w:rsid w:val="00ED78FB"/>
    <w:rsid w:val="00EE574D"/>
    <w:rsid w:val="00EF155F"/>
    <w:rsid w:val="00EF587B"/>
    <w:rsid w:val="00F1622E"/>
    <w:rsid w:val="00F37DDD"/>
    <w:rsid w:val="00F43354"/>
    <w:rsid w:val="00F70AED"/>
    <w:rsid w:val="00FE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5D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0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1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214</TotalTime>
  <Pages>4</Pages>
  <Words>1032</Words>
  <Characters>5883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dcterms:created xsi:type="dcterms:W3CDTF">2015-01-24T13:06:00Z</dcterms:created>
  <dcterms:modified xsi:type="dcterms:W3CDTF">2015-02-10T06:01:00Z</dcterms:modified>
</cp:coreProperties>
</file>