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76B" w:rsidRDefault="0071776B" w:rsidP="006C05BA">
      <w:pPr>
        <w:rPr>
          <w:sz w:val="28"/>
          <w:szCs w:val="28"/>
        </w:rPr>
      </w:pPr>
      <w:r>
        <w:rPr>
          <w:sz w:val="28"/>
          <w:szCs w:val="28"/>
        </w:rPr>
        <w:t>20 января 2015 года в детском саду</w:t>
      </w:r>
      <w:r w:rsidRPr="00445342">
        <w:rPr>
          <w:sz w:val="28"/>
          <w:szCs w:val="28"/>
        </w:rPr>
        <w:t xml:space="preserve"> </w:t>
      </w:r>
      <w:r>
        <w:rPr>
          <w:sz w:val="28"/>
          <w:szCs w:val="28"/>
        </w:rPr>
        <w:t>благодаря  работника</w:t>
      </w:r>
      <w:r w:rsidRPr="006C05BA">
        <w:rPr>
          <w:sz w:val="28"/>
          <w:szCs w:val="28"/>
        </w:rPr>
        <w:t xml:space="preserve">м детской </w:t>
      </w:r>
      <w:r>
        <w:rPr>
          <w:sz w:val="28"/>
          <w:szCs w:val="28"/>
        </w:rPr>
        <w:t>библиотеки состоялось у</w:t>
      </w:r>
      <w:r w:rsidRPr="006C05BA">
        <w:rPr>
          <w:sz w:val="28"/>
          <w:szCs w:val="28"/>
        </w:rPr>
        <w:t xml:space="preserve">влекательное путешествие по сказкам. Светлана  Николаевна и  Елена Александровна приготовили интересный материал для средней группы . Ребята с большим удовольствием отгадывали загадки, перевоплощались в героев сказки. </w:t>
      </w:r>
      <w:r>
        <w:rPr>
          <w:sz w:val="28"/>
          <w:szCs w:val="28"/>
        </w:rPr>
        <w:t>Для большего внимания было использовано мультимедио , детям показали интересный, п</w:t>
      </w:r>
      <w:r w:rsidRPr="006C05BA">
        <w:rPr>
          <w:sz w:val="28"/>
          <w:szCs w:val="28"/>
        </w:rPr>
        <w:t>оучительный мультфильм о книге. Благодаря путешествию по сказкам дети закрепили имеющиеся знания, пол</w:t>
      </w:r>
      <w:r>
        <w:rPr>
          <w:sz w:val="28"/>
          <w:szCs w:val="28"/>
        </w:rPr>
        <w:t>учили заряд весёлого настроения, узнали новые сказки и новых героев. Дети с удовольствием отвечали на вопросы, задавали вопросы сами.</w:t>
      </w:r>
      <w:r w:rsidRPr="006C05BA">
        <w:rPr>
          <w:sz w:val="28"/>
          <w:szCs w:val="28"/>
        </w:rPr>
        <w:t xml:space="preserve"> Светлана  Николаевна и  Елена Александровна</w:t>
      </w:r>
      <w:r>
        <w:rPr>
          <w:sz w:val="28"/>
          <w:szCs w:val="28"/>
        </w:rPr>
        <w:t xml:space="preserve"> нашли с детьми общий язык. Огромное спасибо за эту интересную встречу.</w:t>
      </w:r>
    </w:p>
    <w:p w:rsidR="0071776B" w:rsidRPr="00445342" w:rsidRDefault="0071776B" w:rsidP="00445342">
      <w:pPr>
        <w:tabs>
          <w:tab w:val="left" w:pos="5982"/>
        </w:tabs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6pt;margin-top:7.8pt;width:264.55pt;height:178.2pt;z-index:-251658240">
            <v:imagedata r:id="rId4" o:title=""/>
          </v:shape>
        </w:pict>
      </w:r>
      <w:r>
        <w:rPr>
          <w:sz w:val="28"/>
          <w:szCs w:val="28"/>
        </w:rPr>
        <w:tab/>
      </w:r>
    </w:p>
    <w:p w:rsidR="0071776B" w:rsidRPr="00445342" w:rsidRDefault="0071776B" w:rsidP="00445342">
      <w:pPr>
        <w:rPr>
          <w:sz w:val="28"/>
          <w:szCs w:val="28"/>
        </w:rPr>
      </w:pPr>
      <w:r>
        <w:rPr>
          <w:noProof/>
        </w:rPr>
        <w:pict>
          <v:shape id="_x0000_s1027" type="#_x0000_t75" style="position:absolute;margin-left:3in;margin-top:149.15pt;width:279pt;height:234.7pt;z-index:-251657216">
            <v:imagedata r:id="rId5" o:title="" croptop="6761f" cropleft="6760f" cropright="6385f"/>
          </v:shape>
        </w:pict>
      </w:r>
    </w:p>
    <w:sectPr w:rsidR="0071776B" w:rsidRPr="00445342" w:rsidSect="00C736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05BA"/>
    <w:rsid w:val="00445342"/>
    <w:rsid w:val="006A064D"/>
    <w:rsid w:val="006C05BA"/>
    <w:rsid w:val="0071776B"/>
    <w:rsid w:val="00760A3C"/>
    <w:rsid w:val="00C73675"/>
    <w:rsid w:val="00EA1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675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</TotalTime>
  <Pages>1</Pages>
  <Words>110</Words>
  <Characters>633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User</cp:lastModifiedBy>
  <cp:revision>4</cp:revision>
  <dcterms:created xsi:type="dcterms:W3CDTF">2015-01-26T14:12:00Z</dcterms:created>
  <dcterms:modified xsi:type="dcterms:W3CDTF">2015-01-27T07:00:00Z</dcterms:modified>
</cp:coreProperties>
</file>